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D455F" w14:textId="77777777" w:rsidR="00500093" w:rsidRDefault="00500093" w:rsidP="00E572E1">
      <w:pPr>
        <w:pStyle w:val="a6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7F250" wp14:editId="5897A733">
                <wp:simplePos x="0" y="0"/>
                <wp:positionH relativeFrom="page">
                  <wp:posOffset>5490845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AA860" w14:textId="2D7C33FE" w:rsidR="00311DAC" w:rsidRPr="00482A25" w:rsidRDefault="00D24EC4" w:rsidP="00E572E1">
                            <w:pPr>
                              <w:pStyle w:val="a7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208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7F250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432.35pt;margin-top:179.15pt;width:100.6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" filled="f" stroked="f">
                <v:textbox inset="0,0,0,0">
                  <w:txbxContent>
                    <w:p w14:paraId="088AA860" w14:textId="2D7C33FE" w:rsidR="00311DAC" w:rsidRPr="00482A25" w:rsidRDefault="00D24EC4" w:rsidP="00E572E1">
                      <w:pPr>
                        <w:pStyle w:val="a7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208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F63BF3" wp14:editId="1D66ACC0">
                <wp:simplePos x="0" y="0"/>
                <wp:positionH relativeFrom="page">
                  <wp:posOffset>1764030</wp:posOffset>
                </wp:positionH>
                <wp:positionV relativeFrom="page">
                  <wp:posOffset>2275205</wp:posOffset>
                </wp:positionV>
                <wp:extent cx="1278255" cy="274320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4F83F" w14:textId="492BC777" w:rsidR="00311DAC" w:rsidRDefault="00500093" w:rsidP="00311DAC">
                            <w:pPr>
                              <w:pStyle w:val="a7"/>
                              <w:rPr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Cs w:val="28"/>
                                <w:lang w:val="ru-RU"/>
                              </w:rPr>
                              <w:t>2</w:t>
                            </w:r>
                            <w:r w:rsidR="00D24EC4">
                              <w:rPr>
                                <w:szCs w:val="28"/>
                                <w:lang w:val="ru-RU"/>
                              </w:rPr>
                              <w:t>5</w:t>
                            </w:r>
                            <w:r w:rsidR="0057049B">
                              <w:rPr>
                                <w:szCs w:val="28"/>
                                <w:lang w:val="ru-RU"/>
                              </w:rPr>
                              <w:t>.09.2024</w:t>
                            </w:r>
                          </w:p>
                          <w:p w14:paraId="16746AD2" w14:textId="77777777" w:rsidR="00500093" w:rsidRPr="00482A25" w:rsidRDefault="00500093" w:rsidP="00311DAC">
                            <w:pPr>
                              <w:pStyle w:val="a7"/>
                              <w:rPr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3BF3" id="Text Box 53" o:spid="_x0000_s1027" type="#_x0000_t202" style="position:absolute;margin-left:138.9pt;margin-top:179.1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" filled="f" stroked="f">
                <v:textbox inset="0,0,0,0">
                  <w:txbxContent>
                    <w:p w14:paraId="63C4F83F" w14:textId="492BC777" w:rsidR="00311DAC" w:rsidRDefault="00500093" w:rsidP="00311DAC">
                      <w:pPr>
                        <w:pStyle w:val="a7"/>
                        <w:rPr>
                          <w:szCs w:val="28"/>
                          <w:lang w:val="ru-RU"/>
                        </w:rPr>
                      </w:pPr>
                      <w:r>
                        <w:rPr>
                          <w:szCs w:val="28"/>
                          <w:lang w:val="ru-RU"/>
                        </w:rPr>
                        <w:t>2</w:t>
                      </w:r>
                      <w:r w:rsidR="00D24EC4">
                        <w:rPr>
                          <w:szCs w:val="28"/>
                          <w:lang w:val="ru-RU"/>
                        </w:rPr>
                        <w:t>5</w:t>
                      </w:r>
                      <w:r w:rsidR="0057049B">
                        <w:rPr>
                          <w:szCs w:val="28"/>
                          <w:lang w:val="ru-RU"/>
                        </w:rPr>
                        <w:t>.09.2024</w:t>
                      </w:r>
                    </w:p>
                    <w:p w14:paraId="16746AD2" w14:textId="77777777" w:rsidR="00500093" w:rsidRPr="00482A25" w:rsidRDefault="00500093" w:rsidP="00311DAC">
                      <w:pPr>
                        <w:pStyle w:val="a7"/>
                        <w:rPr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686C">
        <w:rPr>
          <w:b w:val="0"/>
          <w:noProof/>
        </w:rPr>
        <w:drawing>
          <wp:anchor distT="0" distB="0" distL="114300" distR="114300" simplePos="0" relativeHeight="251656192" behindDoc="0" locked="0" layoutInCell="1" allowOverlap="1" wp14:anchorId="06FE0291" wp14:editId="59B52CB9">
            <wp:simplePos x="0" y="0"/>
            <wp:positionH relativeFrom="page">
              <wp:posOffset>1080135</wp:posOffset>
            </wp:positionH>
            <wp:positionV relativeFrom="page">
              <wp:posOffset>230505</wp:posOffset>
            </wp:positionV>
            <wp:extent cx="5673090" cy="2743200"/>
            <wp:effectExtent l="19050" t="0" r="3810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6DBE">
        <w:t>Об</w:t>
      </w:r>
      <w:r>
        <w:t xml:space="preserve"> утверждении итогов </w:t>
      </w:r>
      <w:r w:rsidR="00856DBE">
        <w:t xml:space="preserve">проведения </w:t>
      </w:r>
    </w:p>
    <w:p w14:paraId="6FAB2BD6" w14:textId="77777777" w:rsidR="00500093" w:rsidRDefault="00856DBE" w:rsidP="00E572E1">
      <w:pPr>
        <w:pStyle w:val="a6"/>
        <w:spacing w:after="0"/>
      </w:pPr>
      <w:r>
        <w:t xml:space="preserve">муниципального смотра-конкурса </w:t>
      </w:r>
    </w:p>
    <w:p w14:paraId="14BD9599" w14:textId="77777777" w:rsidR="00500093" w:rsidRDefault="00856DBE" w:rsidP="00500093">
      <w:pPr>
        <w:pStyle w:val="a6"/>
        <w:spacing w:after="0"/>
      </w:pPr>
      <w:r>
        <w:t xml:space="preserve">юных </w:t>
      </w:r>
      <w:r w:rsidR="00ED2778">
        <w:t>инспекторов</w:t>
      </w:r>
      <w:r w:rsidR="00500093">
        <w:t xml:space="preserve"> </w:t>
      </w:r>
      <w:r w:rsidR="00ED2778">
        <w:t xml:space="preserve">движения </w:t>
      </w:r>
    </w:p>
    <w:p w14:paraId="4820D4F1" w14:textId="77777777" w:rsidR="00856DBE" w:rsidRDefault="00856DBE" w:rsidP="00500093">
      <w:pPr>
        <w:pStyle w:val="a6"/>
        <w:spacing w:after="0"/>
      </w:pPr>
      <w:r>
        <w:t>«Безопасное колесо»</w:t>
      </w:r>
    </w:p>
    <w:p w14:paraId="2E95EA88" w14:textId="77777777" w:rsidR="00500093" w:rsidRPr="00500093" w:rsidRDefault="00500093" w:rsidP="00500093">
      <w:pPr>
        <w:pStyle w:val="a5"/>
      </w:pPr>
    </w:p>
    <w:p w14:paraId="48533A19" w14:textId="77777777" w:rsidR="00856DBE" w:rsidRPr="00AD5F48" w:rsidRDefault="0057049B" w:rsidP="0057049B">
      <w:pPr>
        <w:pStyle w:val="a5"/>
        <w:rPr>
          <w:szCs w:val="28"/>
        </w:rPr>
      </w:pPr>
      <w:r>
        <w:rPr>
          <w:szCs w:val="28"/>
        </w:rPr>
        <w:t>С целью профилактики безопасности дорожного движения, формирования ответственности и культуры поведения участников дорожного движения</w:t>
      </w:r>
      <w:r w:rsidR="00856DBE">
        <w:rPr>
          <w:szCs w:val="28"/>
        </w:rPr>
        <w:t xml:space="preserve"> </w:t>
      </w:r>
      <w:r w:rsidR="00AD55E1">
        <w:rPr>
          <w:szCs w:val="28"/>
        </w:rPr>
        <w:t xml:space="preserve">20 сентября 2024 г. </w:t>
      </w:r>
      <w:r w:rsidR="00856DBE" w:rsidRPr="00AD5F48">
        <w:rPr>
          <w:szCs w:val="28"/>
        </w:rPr>
        <w:t xml:space="preserve">состоялся </w:t>
      </w:r>
      <w:r w:rsidR="00F15209">
        <w:rPr>
          <w:szCs w:val="28"/>
        </w:rPr>
        <w:t>муниципальный</w:t>
      </w:r>
      <w:r w:rsidR="00856DBE" w:rsidRPr="00AD5F48">
        <w:rPr>
          <w:szCs w:val="28"/>
        </w:rPr>
        <w:t xml:space="preserve"> смотр-конкурс юных </w:t>
      </w:r>
      <w:r w:rsidR="00697EA5">
        <w:rPr>
          <w:szCs w:val="28"/>
        </w:rPr>
        <w:t>инспекторов движения</w:t>
      </w:r>
      <w:r w:rsidR="00856DBE" w:rsidRPr="00AD5F48">
        <w:rPr>
          <w:szCs w:val="28"/>
        </w:rPr>
        <w:t xml:space="preserve"> «Безопасное колесо», который проводился совместно с </w:t>
      </w:r>
      <w:r w:rsidR="00856DBE">
        <w:rPr>
          <w:szCs w:val="28"/>
        </w:rPr>
        <w:t>ОГИБДД (дислокация с. Елово) МО МВД</w:t>
      </w:r>
      <w:r w:rsidR="00AD55E1">
        <w:rPr>
          <w:szCs w:val="28"/>
        </w:rPr>
        <w:t xml:space="preserve"> России «Осинский»</w:t>
      </w:r>
      <w:r w:rsidR="00E572E1">
        <w:rPr>
          <w:szCs w:val="28"/>
        </w:rPr>
        <w:t xml:space="preserve"> </w:t>
      </w:r>
    </w:p>
    <w:p w14:paraId="3BE8B0FE" w14:textId="77777777" w:rsidR="00856DBE" w:rsidRPr="000B7A74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0B7A74">
        <w:rPr>
          <w:szCs w:val="28"/>
        </w:rPr>
        <w:tab/>
      </w:r>
      <w:r w:rsidRPr="000B7A74">
        <w:rPr>
          <w:rStyle w:val="ac"/>
          <w:b w:val="0"/>
          <w:szCs w:val="28"/>
        </w:rPr>
        <w:t>ПРИКАЗЫВАЮ:</w:t>
      </w:r>
    </w:p>
    <w:p w14:paraId="68DAC6EE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>
        <w:rPr>
          <w:rStyle w:val="ac"/>
          <w:szCs w:val="28"/>
        </w:rPr>
        <w:tab/>
      </w:r>
      <w:r w:rsidRPr="00FC7296">
        <w:rPr>
          <w:rStyle w:val="ac"/>
          <w:b w:val="0"/>
          <w:szCs w:val="28"/>
        </w:rPr>
        <w:t>1.</w:t>
      </w:r>
      <w:r w:rsidR="00E572E1">
        <w:rPr>
          <w:rStyle w:val="ac"/>
          <w:b w:val="0"/>
          <w:szCs w:val="28"/>
        </w:rPr>
        <w:t xml:space="preserve"> </w:t>
      </w:r>
      <w:r w:rsidRPr="00FC7296">
        <w:rPr>
          <w:rStyle w:val="ac"/>
          <w:b w:val="0"/>
          <w:szCs w:val="28"/>
        </w:rPr>
        <w:t>Утвердить итоги смотра-конкурса «Безопасное колесо» согласно приложению.</w:t>
      </w:r>
    </w:p>
    <w:p w14:paraId="2C0E7D51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  <w:t>2. Рекомендовать МОУ «Еловская СОШ» подготовить команду к участию в краевом конкурсе</w:t>
      </w:r>
      <w:r w:rsidR="00F15209">
        <w:rPr>
          <w:rStyle w:val="ac"/>
          <w:b w:val="0"/>
          <w:szCs w:val="28"/>
        </w:rPr>
        <w:t>-</w:t>
      </w:r>
      <w:r w:rsidRPr="00FC7296">
        <w:rPr>
          <w:rStyle w:val="ac"/>
          <w:b w:val="0"/>
          <w:szCs w:val="28"/>
        </w:rPr>
        <w:t xml:space="preserve">фестивале юных инспекторов движения «Безопасное колесо» </w:t>
      </w:r>
      <w:r w:rsidR="00F15209">
        <w:rPr>
          <w:rStyle w:val="ac"/>
          <w:b w:val="0"/>
          <w:szCs w:val="28"/>
        </w:rPr>
        <w:t xml:space="preserve">в </w:t>
      </w:r>
      <w:r w:rsidR="00AD55E1">
        <w:rPr>
          <w:rStyle w:val="ac"/>
          <w:b w:val="0"/>
          <w:szCs w:val="28"/>
        </w:rPr>
        <w:t>октябре</w:t>
      </w:r>
      <w:r w:rsidRPr="00FC7296">
        <w:rPr>
          <w:rStyle w:val="ac"/>
          <w:b w:val="0"/>
          <w:szCs w:val="28"/>
        </w:rPr>
        <w:t xml:space="preserve"> 20</w:t>
      </w:r>
      <w:r w:rsidR="00697EA5">
        <w:rPr>
          <w:rStyle w:val="ac"/>
          <w:b w:val="0"/>
          <w:szCs w:val="28"/>
        </w:rPr>
        <w:t>2</w:t>
      </w:r>
      <w:r w:rsidR="00AD55E1">
        <w:rPr>
          <w:rStyle w:val="ac"/>
          <w:b w:val="0"/>
          <w:szCs w:val="28"/>
        </w:rPr>
        <w:t>4</w:t>
      </w:r>
      <w:r w:rsidRPr="00FC7296">
        <w:rPr>
          <w:rStyle w:val="ac"/>
          <w:b w:val="0"/>
          <w:szCs w:val="28"/>
        </w:rPr>
        <w:t xml:space="preserve"> г</w:t>
      </w:r>
      <w:r w:rsidR="000B7A74">
        <w:rPr>
          <w:rStyle w:val="ac"/>
          <w:b w:val="0"/>
          <w:szCs w:val="28"/>
        </w:rPr>
        <w:t>ода</w:t>
      </w:r>
      <w:r w:rsidRPr="00FC7296">
        <w:rPr>
          <w:rStyle w:val="ac"/>
          <w:b w:val="0"/>
          <w:szCs w:val="28"/>
        </w:rPr>
        <w:t>.</w:t>
      </w:r>
    </w:p>
    <w:p w14:paraId="42EA52A2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  <w:t xml:space="preserve">3. </w:t>
      </w:r>
      <w:r w:rsidR="00517603">
        <w:rPr>
          <w:rStyle w:val="ac"/>
          <w:b w:val="0"/>
          <w:szCs w:val="28"/>
        </w:rPr>
        <w:t>Рекомендовать р</w:t>
      </w:r>
      <w:r w:rsidRPr="00FC7296">
        <w:rPr>
          <w:rStyle w:val="ac"/>
          <w:b w:val="0"/>
          <w:szCs w:val="28"/>
        </w:rPr>
        <w:t xml:space="preserve">уководителям образовательных </w:t>
      </w:r>
      <w:r w:rsidR="007A6D76">
        <w:rPr>
          <w:rStyle w:val="ac"/>
          <w:b w:val="0"/>
          <w:szCs w:val="28"/>
        </w:rPr>
        <w:t>учреждений</w:t>
      </w:r>
      <w:r w:rsidRPr="00FC7296">
        <w:rPr>
          <w:rStyle w:val="ac"/>
          <w:b w:val="0"/>
          <w:szCs w:val="28"/>
        </w:rPr>
        <w:t>:</w:t>
      </w:r>
    </w:p>
    <w:p w14:paraId="3270F242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  <w:t>3.1. проанализировать итоги участия школьных команд в конкурсе;</w:t>
      </w:r>
    </w:p>
    <w:p w14:paraId="320AACE9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  <w:t>3.2. поощрить руководителей команд за подготовку победителей, призеров и участников конкурса;</w:t>
      </w:r>
    </w:p>
    <w:p w14:paraId="5E9845CD" w14:textId="77777777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  <w:t xml:space="preserve">3.3. принять меры к систематической работе с </w:t>
      </w:r>
      <w:r w:rsidR="00517603">
        <w:rPr>
          <w:rStyle w:val="ac"/>
          <w:b w:val="0"/>
          <w:szCs w:val="28"/>
        </w:rPr>
        <w:t>обучающимися</w:t>
      </w:r>
      <w:r w:rsidRPr="00FC7296">
        <w:rPr>
          <w:rStyle w:val="ac"/>
          <w:b w:val="0"/>
          <w:szCs w:val="28"/>
        </w:rPr>
        <w:t xml:space="preserve"> по формированию культуры дорожного движения средствами внеурочной деятельности и дополнительного образования.</w:t>
      </w:r>
    </w:p>
    <w:p w14:paraId="12BABD8A" w14:textId="65F592B9" w:rsidR="00856DBE" w:rsidRPr="00FC7296" w:rsidRDefault="00856DBE" w:rsidP="00E572E1">
      <w:pPr>
        <w:spacing w:line="360" w:lineRule="exact"/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</w:r>
      <w:r w:rsidR="008E4A1F">
        <w:rPr>
          <w:rStyle w:val="ac"/>
          <w:b w:val="0"/>
          <w:szCs w:val="28"/>
        </w:rPr>
        <w:t>4</w:t>
      </w:r>
      <w:r w:rsidRPr="00FC7296">
        <w:rPr>
          <w:rStyle w:val="ac"/>
          <w:b w:val="0"/>
          <w:szCs w:val="28"/>
        </w:rPr>
        <w:t xml:space="preserve">. Приказ от </w:t>
      </w:r>
      <w:r w:rsidR="00AD55E1">
        <w:rPr>
          <w:rStyle w:val="ac"/>
          <w:b w:val="0"/>
          <w:szCs w:val="28"/>
        </w:rPr>
        <w:t>16</w:t>
      </w:r>
      <w:r w:rsidRPr="00FC7296">
        <w:rPr>
          <w:rStyle w:val="ac"/>
          <w:b w:val="0"/>
          <w:szCs w:val="28"/>
        </w:rPr>
        <w:t xml:space="preserve"> </w:t>
      </w:r>
      <w:r w:rsidR="00AD55E1">
        <w:rPr>
          <w:rStyle w:val="ac"/>
          <w:b w:val="0"/>
          <w:szCs w:val="28"/>
        </w:rPr>
        <w:t>августа</w:t>
      </w:r>
      <w:r w:rsidRPr="00FC7296">
        <w:rPr>
          <w:rStyle w:val="ac"/>
          <w:b w:val="0"/>
          <w:szCs w:val="28"/>
        </w:rPr>
        <w:t xml:space="preserve"> 20</w:t>
      </w:r>
      <w:r w:rsidR="00697EA5">
        <w:rPr>
          <w:rStyle w:val="ac"/>
          <w:b w:val="0"/>
          <w:szCs w:val="28"/>
        </w:rPr>
        <w:t>2</w:t>
      </w:r>
      <w:r w:rsidR="00AD55E1">
        <w:rPr>
          <w:rStyle w:val="ac"/>
          <w:b w:val="0"/>
          <w:szCs w:val="28"/>
        </w:rPr>
        <w:t>4</w:t>
      </w:r>
      <w:r w:rsidR="00697EA5">
        <w:rPr>
          <w:rStyle w:val="ac"/>
          <w:b w:val="0"/>
          <w:szCs w:val="28"/>
        </w:rPr>
        <w:t xml:space="preserve"> г. № </w:t>
      </w:r>
      <w:r w:rsidR="00AD55E1">
        <w:rPr>
          <w:rStyle w:val="ac"/>
          <w:b w:val="0"/>
          <w:szCs w:val="28"/>
        </w:rPr>
        <w:t>183</w:t>
      </w:r>
      <w:r w:rsidR="00D24EC4">
        <w:rPr>
          <w:rStyle w:val="ac"/>
          <w:b w:val="0"/>
          <w:szCs w:val="28"/>
        </w:rPr>
        <w:t xml:space="preserve"> «</w:t>
      </w:r>
      <w:r w:rsidR="00AD55E1">
        <w:rPr>
          <w:rStyle w:val="ac"/>
          <w:b w:val="0"/>
          <w:szCs w:val="28"/>
        </w:rPr>
        <w:t xml:space="preserve">О проведении </w:t>
      </w:r>
      <w:r w:rsidR="00AD55E1">
        <w:rPr>
          <w:szCs w:val="28"/>
        </w:rPr>
        <w:t xml:space="preserve">муниципального смотра-конкурса юных инспекторов движения «Безопасное колесо» </w:t>
      </w:r>
      <w:r w:rsidRPr="00FC7296">
        <w:rPr>
          <w:rStyle w:val="ac"/>
          <w:b w:val="0"/>
          <w:szCs w:val="28"/>
        </w:rPr>
        <w:t>с контроля снять.</w:t>
      </w:r>
    </w:p>
    <w:p w14:paraId="21061879" w14:textId="77777777" w:rsidR="00856DBE" w:rsidRPr="00FC7296" w:rsidRDefault="00856DBE" w:rsidP="00856DBE">
      <w:pPr>
        <w:jc w:val="both"/>
        <w:rPr>
          <w:rStyle w:val="ac"/>
          <w:b w:val="0"/>
          <w:szCs w:val="28"/>
        </w:rPr>
      </w:pPr>
      <w:r w:rsidRPr="00FC7296">
        <w:rPr>
          <w:rStyle w:val="ac"/>
          <w:b w:val="0"/>
          <w:szCs w:val="28"/>
        </w:rPr>
        <w:tab/>
      </w:r>
    </w:p>
    <w:p w14:paraId="01E59C6C" w14:textId="77777777" w:rsidR="00856DBE" w:rsidRDefault="00856DBE" w:rsidP="00856DBE">
      <w:pPr>
        <w:jc w:val="both"/>
        <w:rPr>
          <w:szCs w:val="28"/>
        </w:rPr>
      </w:pPr>
    </w:p>
    <w:p w14:paraId="60AE9321" w14:textId="77777777" w:rsidR="00856DBE" w:rsidRPr="00AD5F48" w:rsidRDefault="00856DBE" w:rsidP="00856DBE">
      <w:pPr>
        <w:jc w:val="both"/>
        <w:rPr>
          <w:szCs w:val="28"/>
        </w:rPr>
      </w:pPr>
    </w:p>
    <w:p w14:paraId="244F462A" w14:textId="77777777" w:rsidR="00856DBE" w:rsidRDefault="00856DBE" w:rsidP="00856DBE">
      <w:pPr>
        <w:rPr>
          <w:szCs w:val="28"/>
        </w:rPr>
      </w:pPr>
      <w:r w:rsidRPr="00AD5F48">
        <w:rPr>
          <w:szCs w:val="28"/>
        </w:rPr>
        <w:t xml:space="preserve">Заведующий </w:t>
      </w:r>
      <w:r w:rsidR="00E572E1">
        <w:rPr>
          <w:szCs w:val="28"/>
        </w:rPr>
        <w:t xml:space="preserve">                                                                                    </w:t>
      </w:r>
      <w:r>
        <w:rPr>
          <w:szCs w:val="28"/>
        </w:rPr>
        <w:t xml:space="preserve"> В.Н. Пономарева</w:t>
      </w:r>
    </w:p>
    <w:p w14:paraId="10437654" w14:textId="77777777" w:rsidR="00856DBE" w:rsidRDefault="00856DBE" w:rsidP="00856DBE">
      <w:pPr>
        <w:tabs>
          <w:tab w:val="left" w:pos="1260"/>
        </w:tabs>
      </w:pPr>
    </w:p>
    <w:p w14:paraId="071F296B" w14:textId="77777777" w:rsidR="00CE6AA8" w:rsidRDefault="00CE6AA8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</w:p>
    <w:p w14:paraId="5184AA7D" w14:textId="77777777" w:rsidR="00CE6AA8" w:rsidRDefault="00CE6AA8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</w:p>
    <w:p w14:paraId="698D5539" w14:textId="77777777" w:rsidR="00E572E1" w:rsidRPr="00E572E1" w:rsidRDefault="000B7A74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lastRenderedPageBreak/>
        <w:t xml:space="preserve">УТВЕРЖДЕНЫ </w:t>
      </w:r>
    </w:p>
    <w:p w14:paraId="6E0B6769" w14:textId="77777777" w:rsidR="00856DBE" w:rsidRPr="00E572E1" w:rsidRDefault="000B7A74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приказом</w:t>
      </w:r>
    </w:p>
    <w:p w14:paraId="468B2313" w14:textId="77777777" w:rsidR="00856DBE" w:rsidRPr="00E572E1" w:rsidRDefault="00856DBE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отдела образования</w:t>
      </w:r>
    </w:p>
    <w:p w14:paraId="62CD7A86" w14:textId="77777777" w:rsidR="00856DBE" w:rsidRPr="00E572E1" w:rsidRDefault="00856DBE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администрации Еловского</w:t>
      </w:r>
    </w:p>
    <w:p w14:paraId="7FE252B9" w14:textId="77777777" w:rsidR="00856DBE" w:rsidRPr="00E572E1" w:rsidRDefault="00856DBE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 xml:space="preserve">муниципального </w:t>
      </w:r>
      <w:r w:rsidR="000B7A74" w:rsidRPr="00E572E1">
        <w:rPr>
          <w:szCs w:val="28"/>
        </w:rPr>
        <w:t>округа</w:t>
      </w:r>
    </w:p>
    <w:p w14:paraId="288C8090" w14:textId="6AF9E19B" w:rsidR="000B7A74" w:rsidRPr="00E572E1" w:rsidRDefault="000B7A74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Пермского кр</w:t>
      </w:r>
      <w:r w:rsidR="00D24EC4">
        <w:rPr>
          <w:szCs w:val="28"/>
        </w:rPr>
        <w:t>а</w:t>
      </w:r>
      <w:r w:rsidRPr="00E572E1">
        <w:rPr>
          <w:szCs w:val="28"/>
        </w:rPr>
        <w:t>я</w:t>
      </w:r>
    </w:p>
    <w:p w14:paraId="312CE9CF" w14:textId="49FF8DF0" w:rsidR="00856DBE" w:rsidRPr="00E572E1" w:rsidRDefault="000B7A74" w:rsidP="00E572E1">
      <w:pPr>
        <w:tabs>
          <w:tab w:val="left" w:pos="1260"/>
        </w:tabs>
        <w:spacing w:line="240" w:lineRule="exact"/>
        <w:ind w:firstLine="5954"/>
        <w:rPr>
          <w:szCs w:val="28"/>
        </w:rPr>
      </w:pPr>
      <w:r w:rsidRPr="00E572E1">
        <w:rPr>
          <w:szCs w:val="28"/>
        </w:rPr>
        <w:t>о</w:t>
      </w:r>
      <w:r w:rsidR="00856DBE" w:rsidRPr="00E572E1">
        <w:rPr>
          <w:szCs w:val="28"/>
        </w:rPr>
        <w:t xml:space="preserve">т </w:t>
      </w:r>
      <w:r w:rsidR="00AD55E1">
        <w:rPr>
          <w:szCs w:val="28"/>
        </w:rPr>
        <w:t>2</w:t>
      </w:r>
      <w:r w:rsidR="00D24EC4">
        <w:rPr>
          <w:szCs w:val="28"/>
        </w:rPr>
        <w:t>4</w:t>
      </w:r>
      <w:r w:rsidR="00AD55E1">
        <w:rPr>
          <w:szCs w:val="28"/>
        </w:rPr>
        <w:t>.09.202</w:t>
      </w:r>
      <w:r w:rsidR="00CE6AA8">
        <w:rPr>
          <w:szCs w:val="28"/>
        </w:rPr>
        <w:t>4</w:t>
      </w:r>
      <w:r w:rsidR="00500093">
        <w:rPr>
          <w:szCs w:val="28"/>
        </w:rPr>
        <w:t xml:space="preserve"> </w:t>
      </w:r>
      <w:r w:rsidR="00856DBE" w:rsidRPr="00E572E1">
        <w:rPr>
          <w:szCs w:val="28"/>
        </w:rPr>
        <w:t xml:space="preserve">№ </w:t>
      </w:r>
      <w:r w:rsidR="00D24EC4">
        <w:rPr>
          <w:szCs w:val="28"/>
        </w:rPr>
        <w:t>208</w:t>
      </w:r>
    </w:p>
    <w:p w14:paraId="23126758" w14:textId="77777777" w:rsidR="00856DBE" w:rsidRDefault="00856DBE" w:rsidP="00856DBE">
      <w:pPr>
        <w:tabs>
          <w:tab w:val="left" w:pos="1260"/>
        </w:tabs>
      </w:pPr>
    </w:p>
    <w:p w14:paraId="141356D7" w14:textId="77777777" w:rsidR="00856DBE" w:rsidRDefault="00856DBE" w:rsidP="00E572E1">
      <w:pPr>
        <w:tabs>
          <w:tab w:val="left" w:pos="2160"/>
        </w:tabs>
        <w:spacing w:line="240" w:lineRule="exact"/>
        <w:jc w:val="center"/>
        <w:rPr>
          <w:b/>
          <w:szCs w:val="28"/>
        </w:rPr>
      </w:pPr>
      <w:r w:rsidRPr="003664E5">
        <w:rPr>
          <w:b/>
          <w:szCs w:val="28"/>
        </w:rPr>
        <w:t>И</w:t>
      </w:r>
      <w:r>
        <w:rPr>
          <w:b/>
          <w:szCs w:val="28"/>
        </w:rPr>
        <w:t>ТОГИ</w:t>
      </w:r>
    </w:p>
    <w:p w14:paraId="44F72E9A" w14:textId="77777777" w:rsidR="00856DBE" w:rsidRPr="003664E5" w:rsidRDefault="00856DBE" w:rsidP="00E572E1">
      <w:pPr>
        <w:tabs>
          <w:tab w:val="left" w:pos="2160"/>
        </w:tabs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смотра-конкурса </w:t>
      </w:r>
      <w:r w:rsidR="00E1650C">
        <w:rPr>
          <w:b/>
          <w:szCs w:val="28"/>
        </w:rPr>
        <w:t>юных</w:t>
      </w:r>
      <w:r w:rsidR="00697EA5">
        <w:rPr>
          <w:b/>
          <w:szCs w:val="28"/>
        </w:rPr>
        <w:t xml:space="preserve"> инспекторов движения</w:t>
      </w:r>
      <w:r w:rsidR="002602FE">
        <w:rPr>
          <w:b/>
          <w:szCs w:val="28"/>
        </w:rPr>
        <w:t xml:space="preserve"> </w:t>
      </w:r>
      <w:r w:rsidRPr="003664E5">
        <w:rPr>
          <w:b/>
          <w:szCs w:val="28"/>
        </w:rPr>
        <w:t>«Безопасное колесо»</w:t>
      </w:r>
    </w:p>
    <w:p w14:paraId="59C3A222" w14:textId="77777777" w:rsidR="00856DBE" w:rsidRDefault="00856DBE" w:rsidP="00856DBE">
      <w:pPr>
        <w:tabs>
          <w:tab w:val="left" w:pos="2160"/>
        </w:tabs>
        <w:jc w:val="both"/>
        <w:rPr>
          <w:szCs w:val="28"/>
        </w:rPr>
      </w:pPr>
    </w:p>
    <w:p w14:paraId="412FEA89" w14:textId="77777777" w:rsidR="00F43716" w:rsidRPr="000B7A74" w:rsidRDefault="00AD55E1" w:rsidP="00E572E1">
      <w:pPr>
        <w:spacing w:line="320" w:lineRule="exact"/>
        <w:ind w:firstLine="708"/>
        <w:jc w:val="both"/>
        <w:rPr>
          <w:szCs w:val="28"/>
        </w:rPr>
      </w:pPr>
      <w:r>
        <w:rPr>
          <w:szCs w:val="28"/>
        </w:rPr>
        <w:t>20</w:t>
      </w:r>
      <w:r w:rsidR="00697EA5">
        <w:rPr>
          <w:szCs w:val="28"/>
        </w:rPr>
        <w:t xml:space="preserve"> </w:t>
      </w:r>
      <w:r>
        <w:rPr>
          <w:szCs w:val="28"/>
        </w:rPr>
        <w:t>сентября</w:t>
      </w:r>
      <w:r w:rsidR="00697EA5">
        <w:rPr>
          <w:szCs w:val="28"/>
        </w:rPr>
        <w:t xml:space="preserve"> 202</w:t>
      </w:r>
      <w:r>
        <w:rPr>
          <w:szCs w:val="28"/>
        </w:rPr>
        <w:t>4</w:t>
      </w:r>
      <w:r w:rsidR="000B7A74" w:rsidRPr="000B7A74">
        <w:rPr>
          <w:szCs w:val="28"/>
        </w:rPr>
        <w:t xml:space="preserve"> г.</w:t>
      </w:r>
      <w:r w:rsidR="007A6D76" w:rsidRPr="000B7A74">
        <w:rPr>
          <w:szCs w:val="28"/>
        </w:rPr>
        <w:t xml:space="preserve"> состоялся муниципальный смотр-конкурс юных </w:t>
      </w:r>
      <w:r w:rsidR="00697EA5">
        <w:rPr>
          <w:szCs w:val="28"/>
        </w:rPr>
        <w:t>инспекторов движения</w:t>
      </w:r>
      <w:r w:rsidR="007A6D76" w:rsidRPr="000B7A74">
        <w:rPr>
          <w:szCs w:val="28"/>
        </w:rPr>
        <w:t xml:space="preserve"> «Безопасное колесо». </w:t>
      </w:r>
      <w:r w:rsidR="00856DBE" w:rsidRPr="000B7A74">
        <w:rPr>
          <w:szCs w:val="28"/>
        </w:rPr>
        <w:t xml:space="preserve">В </w:t>
      </w:r>
      <w:r w:rsidR="007A6D76" w:rsidRPr="000B7A74">
        <w:rPr>
          <w:szCs w:val="28"/>
        </w:rPr>
        <w:t>смотре-</w:t>
      </w:r>
      <w:r w:rsidR="00856DBE" w:rsidRPr="000B7A74">
        <w:rPr>
          <w:szCs w:val="28"/>
        </w:rPr>
        <w:t xml:space="preserve">конкурсе приняли участие </w:t>
      </w:r>
      <w:r>
        <w:rPr>
          <w:szCs w:val="28"/>
        </w:rPr>
        <w:t>5</w:t>
      </w:r>
      <w:r w:rsidR="00856DBE" w:rsidRPr="000B7A74">
        <w:rPr>
          <w:szCs w:val="28"/>
        </w:rPr>
        <w:t xml:space="preserve"> образовательны</w:t>
      </w:r>
      <w:r w:rsidR="00A12576">
        <w:rPr>
          <w:szCs w:val="28"/>
        </w:rPr>
        <w:t>х</w:t>
      </w:r>
      <w:r w:rsidR="00856DBE" w:rsidRPr="000B7A74">
        <w:rPr>
          <w:szCs w:val="28"/>
        </w:rPr>
        <w:t xml:space="preserve"> </w:t>
      </w:r>
      <w:r w:rsidR="00E1650C" w:rsidRPr="000B7A74">
        <w:rPr>
          <w:szCs w:val="28"/>
        </w:rPr>
        <w:t>учреждени</w:t>
      </w:r>
      <w:r w:rsidR="002602FE">
        <w:rPr>
          <w:szCs w:val="28"/>
        </w:rPr>
        <w:t>я</w:t>
      </w:r>
      <w:r w:rsidR="00E572E1">
        <w:rPr>
          <w:szCs w:val="28"/>
        </w:rPr>
        <w:t xml:space="preserve"> </w:t>
      </w:r>
      <w:r w:rsidR="00E1650C" w:rsidRPr="000B7A74">
        <w:rPr>
          <w:szCs w:val="28"/>
        </w:rPr>
        <w:t>округа</w:t>
      </w:r>
      <w:r w:rsidR="00856DBE" w:rsidRPr="000B7A74">
        <w:rPr>
          <w:szCs w:val="28"/>
        </w:rPr>
        <w:t>: МОУ «Дубровская СОШ», МОУ «Еловская СОШ», МОУ «Крюковская ООШ», МОУ «</w:t>
      </w:r>
      <w:proofErr w:type="spellStart"/>
      <w:r w:rsidR="00E1650C" w:rsidRPr="000B7A74">
        <w:rPr>
          <w:szCs w:val="28"/>
        </w:rPr>
        <w:t>Сугановская</w:t>
      </w:r>
      <w:proofErr w:type="spellEnd"/>
      <w:r w:rsidR="00E572E1">
        <w:rPr>
          <w:szCs w:val="28"/>
        </w:rPr>
        <w:t xml:space="preserve"> </w:t>
      </w:r>
      <w:r w:rsidR="00E1650C" w:rsidRPr="000B7A74">
        <w:rPr>
          <w:szCs w:val="28"/>
        </w:rPr>
        <w:t>С</w:t>
      </w:r>
      <w:r w:rsidR="002602FE">
        <w:rPr>
          <w:szCs w:val="28"/>
        </w:rPr>
        <w:t>ОШ»</w:t>
      </w:r>
      <w:r>
        <w:rPr>
          <w:szCs w:val="28"/>
        </w:rPr>
        <w:t>, МОУ «Школа-сад № 3</w:t>
      </w:r>
      <w:r w:rsidR="002F2D1F">
        <w:rPr>
          <w:szCs w:val="28"/>
        </w:rPr>
        <w:t xml:space="preserve"> с. Елово</w:t>
      </w:r>
      <w:r>
        <w:rPr>
          <w:szCs w:val="28"/>
        </w:rPr>
        <w:t>».</w:t>
      </w:r>
      <w:r w:rsidR="00B0465D">
        <w:rPr>
          <w:szCs w:val="28"/>
        </w:rPr>
        <w:t xml:space="preserve"> Всего в мероприятии приняло участие </w:t>
      </w:r>
      <w:r>
        <w:rPr>
          <w:szCs w:val="28"/>
        </w:rPr>
        <w:t>20</w:t>
      </w:r>
      <w:r w:rsidR="00B0465D">
        <w:rPr>
          <w:szCs w:val="28"/>
        </w:rPr>
        <w:t xml:space="preserve"> обучающихся.</w:t>
      </w:r>
    </w:p>
    <w:p w14:paraId="66457118" w14:textId="77777777" w:rsidR="00856DBE" w:rsidRPr="000B7A74" w:rsidRDefault="00856DBE" w:rsidP="00E572E1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Участники состя</w:t>
      </w:r>
      <w:r w:rsidR="0019078A" w:rsidRPr="000B7A74">
        <w:rPr>
          <w:szCs w:val="28"/>
        </w:rPr>
        <w:t>зались в 6 конкурсах (т</w:t>
      </w:r>
      <w:r w:rsidRPr="000B7A74">
        <w:rPr>
          <w:szCs w:val="28"/>
        </w:rPr>
        <w:t>еоретических и практических</w:t>
      </w:r>
      <w:r w:rsidR="0019078A" w:rsidRPr="000B7A74">
        <w:rPr>
          <w:szCs w:val="28"/>
        </w:rPr>
        <w:t>) в личном и общекомандном первенствах</w:t>
      </w:r>
      <w:r w:rsidR="00F43716" w:rsidRPr="000B7A74">
        <w:rPr>
          <w:szCs w:val="28"/>
        </w:rPr>
        <w:t>:</w:t>
      </w:r>
    </w:p>
    <w:p w14:paraId="11109211" w14:textId="77777777" w:rsidR="00F43716" w:rsidRPr="000B7A74" w:rsidRDefault="00F43716" w:rsidP="00E572E1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«Знатоки ПДД» (решение заданий на компьютере</w:t>
      </w:r>
      <w:r w:rsidR="001D68D2">
        <w:rPr>
          <w:szCs w:val="28"/>
        </w:rPr>
        <w:t>)</w:t>
      </w:r>
      <w:r w:rsidRPr="000B7A74">
        <w:rPr>
          <w:szCs w:val="28"/>
        </w:rPr>
        <w:t>;</w:t>
      </w:r>
    </w:p>
    <w:p w14:paraId="43C062AD" w14:textId="77777777" w:rsidR="006A3931" w:rsidRDefault="00F43716" w:rsidP="00E572E1">
      <w:pPr>
        <w:spacing w:line="320" w:lineRule="exact"/>
        <w:ind w:firstLine="708"/>
        <w:jc w:val="both"/>
        <w:rPr>
          <w:szCs w:val="28"/>
        </w:rPr>
      </w:pPr>
      <w:r w:rsidRPr="000B7A74">
        <w:rPr>
          <w:szCs w:val="28"/>
        </w:rPr>
        <w:t>«Автогородок»;</w:t>
      </w:r>
      <w:r w:rsidR="006A3931">
        <w:rPr>
          <w:szCs w:val="28"/>
        </w:rPr>
        <w:t xml:space="preserve"> </w:t>
      </w:r>
    </w:p>
    <w:p w14:paraId="46967225" w14:textId="77777777" w:rsidR="00F43716" w:rsidRPr="000B7A74" w:rsidRDefault="00F43716" w:rsidP="00E572E1">
      <w:pPr>
        <w:spacing w:line="320" w:lineRule="exact"/>
        <w:ind w:firstLine="708"/>
        <w:jc w:val="both"/>
        <w:rPr>
          <w:rStyle w:val="ac"/>
          <w:b w:val="0"/>
          <w:szCs w:val="28"/>
        </w:rPr>
      </w:pPr>
      <w:r w:rsidRPr="000B7A74">
        <w:rPr>
          <w:rStyle w:val="ac"/>
          <w:b w:val="0"/>
          <w:szCs w:val="28"/>
        </w:rPr>
        <w:t>«Фигурное вождение велосипеда»;</w:t>
      </w:r>
    </w:p>
    <w:p w14:paraId="14A5D37B" w14:textId="77777777" w:rsidR="00F43716" w:rsidRPr="00A01A25" w:rsidRDefault="00F43716" w:rsidP="00E572E1">
      <w:pPr>
        <w:spacing w:line="320" w:lineRule="exact"/>
        <w:ind w:firstLine="708"/>
        <w:jc w:val="both"/>
        <w:rPr>
          <w:rStyle w:val="ac"/>
          <w:b w:val="0"/>
          <w:color w:val="FF0000"/>
          <w:szCs w:val="28"/>
        </w:rPr>
      </w:pPr>
      <w:r w:rsidRPr="000B7A74">
        <w:rPr>
          <w:rStyle w:val="ac"/>
          <w:b w:val="0"/>
          <w:szCs w:val="28"/>
        </w:rPr>
        <w:t>«</w:t>
      </w:r>
      <w:r w:rsidR="0019078A" w:rsidRPr="000B7A74">
        <w:rPr>
          <w:rStyle w:val="ac"/>
          <w:b w:val="0"/>
          <w:szCs w:val="28"/>
        </w:rPr>
        <w:t>Основы безопасности» (знаки</w:t>
      </w:r>
      <w:r w:rsidR="006A3931" w:rsidRPr="006A3931">
        <w:rPr>
          <w:rStyle w:val="ac"/>
          <w:b w:val="0"/>
          <w:szCs w:val="28"/>
        </w:rPr>
        <w:t>);</w:t>
      </w:r>
    </w:p>
    <w:p w14:paraId="38AEC796" w14:textId="77777777" w:rsidR="0019078A" w:rsidRPr="000B7A74" w:rsidRDefault="0019078A" w:rsidP="00E572E1">
      <w:pPr>
        <w:spacing w:line="320" w:lineRule="exact"/>
        <w:ind w:firstLine="708"/>
        <w:jc w:val="both"/>
        <w:rPr>
          <w:rStyle w:val="ac"/>
          <w:b w:val="0"/>
          <w:szCs w:val="28"/>
        </w:rPr>
      </w:pPr>
      <w:r w:rsidRPr="000B7A74">
        <w:rPr>
          <w:rStyle w:val="ac"/>
          <w:b w:val="0"/>
          <w:szCs w:val="28"/>
        </w:rPr>
        <w:t>«Знание основ оказания первой помощи» (медицина</w:t>
      </w:r>
      <w:r w:rsidR="006A3931">
        <w:rPr>
          <w:rStyle w:val="ac"/>
          <w:b w:val="0"/>
          <w:szCs w:val="28"/>
        </w:rPr>
        <w:t>)</w:t>
      </w:r>
      <w:r w:rsidRPr="000B7A74">
        <w:rPr>
          <w:rStyle w:val="ac"/>
          <w:b w:val="0"/>
          <w:szCs w:val="28"/>
        </w:rPr>
        <w:t>;</w:t>
      </w:r>
    </w:p>
    <w:p w14:paraId="242B9E49" w14:textId="77777777" w:rsidR="0019078A" w:rsidRPr="000B7A74" w:rsidRDefault="0019078A" w:rsidP="00E572E1">
      <w:pPr>
        <w:spacing w:line="320" w:lineRule="exact"/>
        <w:ind w:firstLine="708"/>
        <w:jc w:val="both"/>
        <w:rPr>
          <w:rStyle w:val="ac"/>
          <w:b w:val="0"/>
          <w:szCs w:val="28"/>
        </w:rPr>
      </w:pPr>
      <w:r w:rsidRPr="000B7A74">
        <w:rPr>
          <w:rStyle w:val="ac"/>
          <w:b w:val="0"/>
          <w:szCs w:val="28"/>
        </w:rPr>
        <w:t>«Творческий конкурс»</w:t>
      </w:r>
      <w:r w:rsidR="006A3931">
        <w:rPr>
          <w:rStyle w:val="ac"/>
          <w:b w:val="0"/>
          <w:szCs w:val="28"/>
        </w:rPr>
        <w:t>.</w:t>
      </w:r>
    </w:p>
    <w:p w14:paraId="3864135D" w14:textId="77777777" w:rsidR="00E572E1" w:rsidRDefault="00856DBE" w:rsidP="00E572E1">
      <w:pPr>
        <w:spacing w:line="320" w:lineRule="exact"/>
        <w:jc w:val="both"/>
        <w:rPr>
          <w:rStyle w:val="ac"/>
          <w:b w:val="0"/>
          <w:szCs w:val="28"/>
        </w:rPr>
      </w:pPr>
      <w:r w:rsidRPr="000B7A74">
        <w:rPr>
          <w:rStyle w:val="ac"/>
          <w:szCs w:val="28"/>
        </w:rPr>
        <w:tab/>
      </w:r>
      <w:r w:rsidRPr="000B7A74">
        <w:rPr>
          <w:rStyle w:val="ac"/>
          <w:b w:val="0"/>
          <w:szCs w:val="28"/>
        </w:rPr>
        <w:t xml:space="preserve">В результате </w:t>
      </w:r>
      <w:r w:rsidR="0019078A" w:rsidRPr="000B7A74">
        <w:rPr>
          <w:rStyle w:val="ac"/>
          <w:b w:val="0"/>
          <w:szCs w:val="28"/>
        </w:rPr>
        <w:t>прохождения всех этапов конкурса</w:t>
      </w:r>
      <w:r w:rsidR="00E572E1">
        <w:rPr>
          <w:rStyle w:val="ac"/>
          <w:b w:val="0"/>
          <w:szCs w:val="28"/>
        </w:rPr>
        <w:t xml:space="preserve"> </w:t>
      </w:r>
      <w:r w:rsidRPr="000B7A74">
        <w:rPr>
          <w:rStyle w:val="ac"/>
          <w:b w:val="0"/>
          <w:szCs w:val="28"/>
        </w:rPr>
        <w:t>побед</w:t>
      </w:r>
      <w:r w:rsidR="0019078A" w:rsidRPr="000B7A74">
        <w:rPr>
          <w:rStyle w:val="ac"/>
          <w:b w:val="0"/>
          <w:szCs w:val="28"/>
        </w:rPr>
        <w:t>у</w:t>
      </w:r>
      <w:r w:rsidR="00E572E1">
        <w:rPr>
          <w:rStyle w:val="ac"/>
          <w:b w:val="0"/>
          <w:szCs w:val="28"/>
        </w:rPr>
        <w:t xml:space="preserve"> </w:t>
      </w:r>
      <w:r w:rsidR="0019078A" w:rsidRPr="000B7A74">
        <w:rPr>
          <w:rStyle w:val="ac"/>
          <w:b w:val="0"/>
          <w:szCs w:val="28"/>
        </w:rPr>
        <w:t xml:space="preserve">одержала </w:t>
      </w:r>
      <w:r w:rsidRPr="000B7A74">
        <w:rPr>
          <w:rStyle w:val="ac"/>
          <w:b w:val="0"/>
          <w:szCs w:val="28"/>
        </w:rPr>
        <w:t xml:space="preserve">команда МОУ «Еловская </w:t>
      </w:r>
      <w:r w:rsidR="002F2D1F">
        <w:rPr>
          <w:rStyle w:val="ac"/>
          <w:b w:val="0"/>
          <w:szCs w:val="28"/>
        </w:rPr>
        <w:t>СОШ» (руководитель Глумов А.А.);</w:t>
      </w:r>
      <w:r w:rsidR="00E572E1">
        <w:rPr>
          <w:rStyle w:val="ac"/>
          <w:b w:val="0"/>
          <w:szCs w:val="28"/>
        </w:rPr>
        <w:t xml:space="preserve"> </w:t>
      </w:r>
    </w:p>
    <w:p w14:paraId="72479D24" w14:textId="77777777" w:rsidR="002F2D1F" w:rsidRDefault="00E572E1" w:rsidP="00E572E1">
      <w:pPr>
        <w:spacing w:line="320" w:lineRule="exact"/>
        <w:jc w:val="both"/>
        <w:rPr>
          <w:rStyle w:val="ac"/>
          <w:b w:val="0"/>
          <w:szCs w:val="28"/>
        </w:rPr>
      </w:pPr>
      <w:r>
        <w:rPr>
          <w:rStyle w:val="ac"/>
          <w:b w:val="0"/>
          <w:szCs w:val="28"/>
        </w:rPr>
        <w:tab/>
      </w:r>
      <w:r w:rsidR="00856DBE" w:rsidRPr="000B7A74">
        <w:rPr>
          <w:rStyle w:val="ac"/>
          <w:b w:val="0"/>
          <w:szCs w:val="28"/>
        </w:rPr>
        <w:t xml:space="preserve">2 место </w:t>
      </w:r>
      <w:r w:rsidR="002602FE">
        <w:rPr>
          <w:rStyle w:val="ac"/>
          <w:b w:val="0"/>
          <w:szCs w:val="28"/>
        </w:rPr>
        <w:t>–</w:t>
      </w:r>
      <w:r w:rsidR="002F2D1F">
        <w:rPr>
          <w:rStyle w:val="ac"/>
          <w:b w:val="0"/>
          <w:szCs w:val="28"/>
        </w:rPr>
        <w:t xml:space="preserve"> команда МОУ «Школа-сад № 3 с. Елово» (руководитель Звягина А.А.);</w:t>
      </w:r>
    </w:p>
    <w:p w14:paraId="40645D6C" w14:textId="77777777" w:rsidR="002602FE" w:rsidRDefault="00E572E1" w:rsidP="002F2D1F">
      <w:pPr>
        <w:spacing w:line="320" w:lineRule="exact"/>
        <w:ind w:firstLine="709"/>
        <w:jc w:val="both"/>
        <w:rPr>
          <w:rStyle w:val="ac"/>
          <w:b w:val="0"/>
          <w:szCs w:val="28"/>
        </w:rPr>
      </w:pPr>
      <w:r>
        <w:rPr>
          <w:rStyle w:val="ac"/>
          <w:b w:val="0"/>
          <w:szCs w:val="28"/>
        </w:rPr>
        <w:t xml:space="preserve"> </w:t>
      </w:r>
      <w:r w:rsidR="002F2D1F">
        <w:rPr>
          <w:rStyle w:val="ac"/>
          <w:b w:val="0"/>
          <w:szCs w:val="28"/>
        </w:rPr>
        <w:t xml:space="preserve">3 </w:t>
      </w:r>
      <w:r w:rsidR="002F2D1F" w:rsidRPr="000B7A74">
        <w:rPr>
          <w:rStyle w:val="ac"/>
          <w:b w:val="0"/>
          <w:szCs w:val="28"/>
        </w:rPr>
        <w:t>место –</w:t>
      </w:r>
      <w:r w:rsidR="002F2D1F" w:rsidRPr="002602FE">
        <w:rPr>
          <w:rStyle w:val="ac"/>
          <w:b w:val="0"/>
          <w:szCs w:val="28"/>
        </w:rPr>
        <w:t xml:space="preserve"> </w:t>
      </w:r>
      <w:r w:rsidR="002602FE" w:rsidRPr="000B7A74">
        <w:rPr>
          <w:rStyle w:val="ac"/>
          <w:b w:val="0"/>
          <w:szCs w:val="28"/>
        </w:rPr>
        <w:t>команда МОУ «</w:t>
      </w:r>
      <w:proofErr w:type="spellStart"/>
      <w:r w:rsidR="00EA20D1">
        <w:rPr>
          <w:rStyle w:val="ac"/>
          <w:b w:val="0"/>
          <w:szCs w:val="28"/>
        </w:rPr>
        <w:t>Сугановская</w:t>
      </w:r>
      <w:proofErr w:type="spellEnd"/>
      <w:r w:rsidR="00EA20D1">
        <w:rPr>
          <w:rStyle w:val="ac"/>
          <w:b w:val="0"/>
          <w:szCs w:val="28"/>
        </w:rPr>
        <w:t xml:space="preserve"> С</w:t>
      </w:r>
      <w:r w:rsidR="002602FE">
        <w:rPr>
          <w:rStyle w:val="ac"/>
          <w:b w:val="0"/>
          <w:szCs w:val="28"/>
        </w:rPr>
        <w:t>ОШ</w:t>
      </w:r>
      <w:r w:rsidR="002602FE" w:rsidRPr="000B7A74">
        <w:rPr>
          <w:rStyle w:val="ac"/>
          <w:b w:val="0"/>
          <w:szCs w:val="28"/>
        </w:rPr>
        <w:t xml:space="preserve">» (руководитель </w:t>
      </w:r>
      <w:r w:rsidR="002602FE">
        <w:rPr>
          <w:rStyle w:val="ac"/>
          <w:b w:val="0"/>
          <w:szCs w:val="28"/>
        </w:rPr>
        <w:t>Сергеев С.А</w:t>
      </w:r>
      <w:r w:rsidR="002F2D1F">
        <w:rPr>
          <w:rStyle w:val="ac"/>
          <w:b w:val="0"/>
          <w:szCs w:val="28"/>
        </w:rPr>
        <w:t>.);</w:t>
      </w:r>
    </w:p>
    <w:p w14:paraId="6560CF13" w14:textId="77777777" w:rsidR="002F2D1F" w:rsidRDefault="002602FE" w:rsidP="002F2D1F">
      <w:pPr>
        <w:spacing w:line="320" w:lineRule="exact"/>
        <w:ind w:firstLine="709"/>
        <w:jc w:val="both"/>
        <w:rPr>
          <w:rStyle w:val="ac"/>
          <w:b w:val="0"/>
          <w:szCs w:val="28"/>
        </w:rPr>
      </w:pPr>
      <w:r>
        <w:rPr>
          <w:rStyle w:val="ac"/>
          <w:b w:val="0"/>
          <w:szCs w:val="28"/>
        </w:rPr>
        <w:t xml:space="preserve">4 место – команда МОУ «Дубровская СОШ» (руководитель </w:t>
      </w:r>
      <w:proofErr w:type="spellStart"/>
      <w:r w:rsidR="002F2D1F">
        <w:rPr>
          <w:rStyle w:val="ac"/>
          <w:b w:val="0"/>
          <w:szCs w:val="28"/>
        </w:rPr>
        <w:t>Деменин</w:t>
      </w:r>
      <w:proofErr w:type="spellEnd"/>
      <w:r w:rsidR="002F2D1F">
        <w:rPr>
          <w:rStyle w:val="ac"/>
          <w:b w:val="0"/>
          <w:szCs w:val="28"/>
        </w:rPr>
        <w:t xml:space="preserve"> Е.В.);</w:t>
      </w:r>
    </w:p>
    <w:p w14:paraId="4DF4F9BF" w14:textId="77777777" w:rsidR="002F2D1F" w:rsidRDefault="002F2D1F" w:rsidP="002F2D1F">
      <w:pPr>
        <w:spacing w:line="320" w:lineRule="exact"/>
        <w:ind w:firstLine="709"/>
        <w:jc w:val="both"/>
        <w:rPr>
          <w:rStyle w:val="ac"/>
          <w:b w:val="0"/>
          <w:szCs w:val="28"/>
        </w:rPr>
      </w:pPr>
      <w:r>
        <w:rPr>
          <w:rStyle w:val="ac"/>
          <w:b w:val="0"/>
          <w:szCs w:val="28"/>
        </w:rPr>
        <w:t>5 место -</w:t>
      </w:r>
      <w:r w:rsidRPr="002F2D1F">
        <w:rPr>
          <w:rStyle w:val="ac"/>
          <w:b w:val="0"/>
          <w:szCs w:val="28"/>
        </w:rPr>
        <w:t xml:space="preserve"> </w:t>
      </w:r>
      <w:r w:rsidRPr="000B7A74">
        <w:rPr>
          <w:rStyle w:val="ac"/>
          <w:b w:val="0"/>
          <w:szCs w:val="28"/>
        </w:rPr>
        <w:t>команда МОУ «</w:t>
      </w:r>
      <w:r>
        <w:rPr>
          <w:rStyle w:val="ac"/>
          <w:b w:val="0"/>
          <w:szCs w:val="28"/>
        </w:rPr>
        <w:t>Крюковская ООШ</w:t>
      </w:r>
      <w:r w:rsidRPr="000B7A74">
        <w:rPr>
          <w:rStyle w:val="ac"/>
          <w:b w:val="0"/>
          <w:szCs w:val="28"/>
        </w:rPr>
        <w:t xml:space="preserve">» (руководитель </w:t>
      </w:r>
      <w:proofErr w:type="spellStart"/>
      <w:r>
        <w:rPr>
          <w:rStyle w:val="ac"/>
          <w:b w:val="0"/>
          <w:szCs w:val="28"/>
        </w:rPr>
        <w:t>Соломенникова</w:t>
      </w:r>
      <w:proofErr w:type="spellEnd"/>
      <w:r>
        <w:rPr>
          <w:rStyle w:val="ac"/>
          <w:b w:val="0"/>
          <w:szCs w:val="28"/>
        </w:rPr>
        <w:t xml:space="preserve"> В.Н.).</w:t>
      </w:r>
    </w:p>
    <w:p w14:paraId="4A1DF92A" w14:textId="77777777" w:rsidR="002602FE" w:rsidRDefault="002602FE" w:rsidP="002602FE">
      <w:pPr>
        <w:spacing w:line="320" w:lineRule="exact"/>
        <w:ind w:firstLine="709"/>
        <w:jc w:val="both"/>
        <w:rPr>
          <w:rStyle w:val="ac"/>
          <w:b w:val="0"/>
          <w:szCs w:val="28"/>
        </w:rPr>
      </w:pPr>
    </w:p>
    <w:p w14:paraId="7AECA5DB" w14:textId="77777777" w:rsidR="00856DBE" w:rsidRDefault="00E572E1" w:rsidP="00E572E1">
      <w:pPr>
        <w:spacing w:line="320" w:lineRule="exact"/>
        <w:jc w:val="both"/>
        <w:rPr>
          <w:rStyle w:val="ac"/>
          <w:b w:val="0"/>
          <w:szCs w:val="28"/>
        </w:rPr>
      </w:pPr>
      <w:r>
        <w:rPr>
          <w:rStyle w:val="ac"/>
          <w:b w:val="0"/>
          <w:szCs w:val="28"/>
        </w:rPr>
        <w:tab/>
      </w:r>
      <w:r w:rsidR="00856DBE" w:rsidRPr="000B7A74">
        <w:rPr>
          <w:rStyle w:val="ac"/>
          <w:b w:val="0"/>
          <w:szCs w:val="28"/>
        </w:rPr>
        <w:t>Все победители и призеры награждены грамотами и призами.</w:t>
      </w:r>
    </w:p>
    <w:p w14:paraId="63A3CE73" w14:textId="77777777" w:rsidR="00F0344A" w:rsidRDefault="00F0344A" w:rsidP="00DA6507">
      <w:pPr>
        <w:tabs>
          <w:tab w:val="left" w:pos="0"/>
        </w:tabs>
        <w:ind w:firstLine="709"/>
        <w:rPr>
          <w:szCs w:val="28"/>
        </w:rPr>
      </w:pPr>
    </w:p>
    <w:p w14:paraId="1E33F06A" w14:textId="77777777" w:rsidR="00A12576" w:rsidRDefault="00A12576" w:rsidP="00F0344A">
      <w:pPr>
        <w:tabs>
          <w:tab w:val="left" w:pos="0"/>
        </w:tabs>
        <w:ind w:firstLine="709"/>
        <w:jc w:val="center"/>
        <w:rPr>
          <w:szCs w:val="28"/>
        </w:rPr>
        <w:sectPr w:rsidR="00A12576" w:rsidSect="00482A25">
          <w:footerReference w:type="default" r:id="rId7"/>
          <w:pgSz w:w="11906" w:h="16838" w:code="9"/>
          <w:pgMar w:top="1134" w:right="567" w:bottom="1134" w:left="1701" w:header="720" w:footer="720" w:gutter="0"/>
          <w:cols w:space="708"/>
          <w:docGrid w:linePitch="360"/>
        </w:sectPr>
      </w:pPr>
    </w:p>
    <w:p w14:paraId="499AD5CB" w14:textId="77777777" w:rsidR="00A12576" w:rsidRPr="00A12576" w:rsidRDefault="00A12576" w:rsidP="00A12576">
      <w:pPr>
        <w:jc w:val="center"/>
        <w:rPr>
          <w:b/>
          <w:szCs w:val="28"/>
        </w:rPr>
      </w:pPr>
      <w:r w:rsidRPr="00A12576">
        <w:rPr>
          <w:b/>
          <w:szCs w:val="28"/>
        </w:rPr>
        <w:lastRenderedPageBreak/>
        <w:t xml:space="preserve">Муниципальный </w:t>
      </w:r>
      <w:r w:rsidR="00F15209">
        <w:rPr>
          <w:b/>
          <w:szCs w:val="28"/>
        </w:rPr>
        <w:t xml:space="preserve">смотр-конкурс юных инспекторов движения </w:t>
      </w:r>
      <w:r w:rsidR="00F15209" w:rsidRPr="003664E5">
        <w:rPr>
          <w:b/>
          <w:szCs w:val="28"/>
        </w:rPr>
        <w:t>«Безопасное колесо»</w:t>
      </w:r>
      <w:r w:rsidRPr="00A12576">
        <w:rPr>
          <w:b/>
          <w:szCs w:val="28"/>
        </w:rPr>
        <w:t xml:space="preserve"> </w:t>
      </w:r>
    </w:p>
    <w:p w14:paraId="5408AAEE" w14:textId="77777777" w:rsidR="00A12576" w:rsidRPr="00A12576" w:rsidRDefault="002F2D1F" w:rsidP="00A12576">
      <w:pPr>
        <w:jc w:val="center"/>
        <w:rPr>
          <w:b/>
          <w:szCs w:val="28"/>
        </w:rPr>
      </w:pPr>
      <w:r>
        <w:rPr>
          <w:b/>
          <w:szCs w:val="28"/>
        </w:rPr>
        <w:t>20.09.2024</w:t>
      </w:r>
      <w:r w:rsidR="00A12576" w:rsidRPr="00A12576">
        <w:rPr>
          <w:b/>
          <w:szCs w:val="28"/>
        </w:rPr>
        <w:t xml:space="preserve"> г.</w:t>
      </w:r>
    </w:p>
    <w:p w14:paraId="6B9252A9" w14:textId="77777777" w:rsidR="00A12576" w:rsidRPr="00A12576" w:rsidRDefault="00A12576" w:rsidP="00A12576">
      <w:pPr>
        <w:tabs>
          <w:tab w:val="left" w:pos="2160"/>
        </w:tabs>
        <w:jc w:val="center"/>
        <w:rPr>
          <w:b/>
          <w:i/>
          <w:sz w:val="18"/>
          <w:szCs w:val="18"/>
        </w:rPr>
      </w:pPr>
    </w:p>
    <w:p w14:paraId="677A144E" w14:textId="77777777" w:rsidR="00A12576" w:rsidRPr="00A12576" w:rsidRDefault="00A12576" w:rsidP="00A12576">
      <w:pPr>
        <w:tabs>
          <w:tab w:val="left" w:pos="2160"/>
        </w:tabs>
        <w:jc w:val="center"/>
        <w:rPr>
          <w:b/>
          <w:szCs w:val="28"/>
        </w:rPr>
      </w:pPr>
      <w:r w:rsidRPr="00A12576">
        <w:rPr>
          <w:b/>
          <w:szCs w:val="28"/>
        </w:rPr>
        <w:t>Сводный протокол (командный зачет)</w:t>
      </w:r>
    </w:p>
    <w:p w14:paraId="5169D85D" w14:textId="77777777" w:rsidR="00A12576" w:rsidRPr="00A12576" w:rsidRDefault="00A12576" w:rsidP="00A12576">
      <w:pPr>
        <w:tabs>
          <w:tab w:val="left" w:pos="2160"/>
        </w:tabs>
        <w:jc w:val="center"/>
        <w:rPr>
          <w:b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594"/>
        <w:gridCol w:w="709"/>
        <w:gridCol w:w="629"/>
        <w:gridCol w:w="585"/>
        <w:gridCol w:w="628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134"/>
        <w:gridCol w:w="992"/>
      </w:tblGrid>
      <w:tr w:rsidR="00A12576" w:rsidRPr="00A12576" w14:paraId="468AD92B" w14:textId="77777777" w:rsidTr="00A12576">
        <w:trPr>
          <w:trHeight w:val="1104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546E" w14:textId="77777777" w:rsidR="00A12576" w:rsidRPr="00A12576" w:rsidRDefault="00A12576" w:rsidP="00A12576">
            <w:pPr>
              <w:jc w:val="center"/>
              <w:rPr>
                <w:sz w:val="24"/>
                <w:szCs w:val="24"/>
              </w:rPr>
            </w:pPr>
          </w:p>
          <w:p w14:paraId="2919E856" w14:textId="77777777" w:rsidR="00A12576" w:rsidRPr="00A12576" w:rsidRDefault="00A12576" w:rsidP="00A12576">
            <w:pPr>
              <w:jc w:val="center"/>
              <w:rPr>
                <w:sz w:val="24"/>
                <w:szCs w:val="24"/>
              </w:rPr>
            </w:pPr>
          </w:p>
          <w:p w14:paraId="61F3060E" w14:textId="77777777" w:rsidR="00A12576" w:rsidRPr="00A12576" w:rsidRDefault="00A12576" w:rsidP="00A12576">
            <w:pPr>
              <w:jc w:val="center"/>
              <w:rPr>
                <w:sz w:val="24"/>
                <w:szCs w:val="24"/>
              </w:rPr>
            </w:pPr>
            <w:r w:rsidRPr="00A12576">
              <w:rPr>
                <w:sz w:val="24"/>
                <w:szCs w:val="24"/>
              </w:rPr>
              <w:t>ШКОЛЫ</w:t>
            </w:r>
          </w:p>
          <w:p w14:paraId="433C269F" w14:textId="77777777" w:rsidR="00A12576" w:rsidRPr="00A12576" w:rsidRDefault="00A12576" w:rsidP="00A12576">
            <w:pPr>
              <w:jc w:val="center"/>
              <w:rPr>
                <w:sz w:val="24"/>
                <w:szCs w:val="24"/>
              </w:rPr>
            </w:pPr>
          </w:p>
          <w:p w14:paraId="75A26BF0" w14:textId="77777777" w:rsidR="00A12576" w:rsidRPr="00A12576" w:rsidRDefault="00A12576" w:rsidP="00A12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CFA5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Знатоки ПДД</w:t>
            </w:r>
          </w:p>
          <w:p w14:paraId="5A11D7B7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(компьютер)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5B2C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Авто</w:t>
            </w:r>
          </w:p>
          <w:p w14:paraId="3EEFA311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городок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953A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Фигурное вождение велосипеда</w:t>
            </w:r>
          </w:p>
          <w:p w14:paraId="2A1C8194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C463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Знание основ оказания первой помощи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1D796" w14:textId="77777777" w:rsidR="00A12576" w:rsidRPr="00A12576" w:rsidRDefault="00A12576" w:rsidP="001D68D2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Основы безопасности (знаки)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9C96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Творческий конкурс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1384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Общее кол-во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6D72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  <w:r w:rsidRPr="00A12576">
              <w:rPr>
                <w:sz w:val="22"/>
                <w:szCs w:val="22"/>
              </w:rPr>
              <w:t>МЕСТО</w:t>
            </w:r>
          </w:p>
          <w:p w14:paraId="59D4749F" w14:textId="77777777" w:rsidR="00A12576" w:rsidRPr="00A12576" w:rsidRDefault="00A12576" w:rsidP="00A12576">
            <w:pPr>
              <w:jc w:val="center"/>
              <w:rPr>
                <w:sz w:val="22"/>
                <w:szCs w:val="22"/>
              </w:rPr>
            </w:pPr>
          </w:p>
        </w:tc>
      </w:tr>
      <w:tr w:rsidR="00A12576" w:rsidRPr="00A12576" w14:paraId="66D128D7" w14:textId="77777777" w:rsidTr="00A12576">
        <w:trPr>
          <w:cantSplit/>
          <w:trHeight w:val="1373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258E" w14:textId="77777777" w:rsidR="00A12576" w:rsidRPr="00A12576" w:rsidRDefault="00A12576" w:rsidP="00A12576">
            <w:pPr>
              <w:rPr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B3F97BF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1AD4816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FB35BB2" w14:textId="77777777" w:rsidR="00A12576" w:rsidRPr="00A12576" w:rsidRDefault="00A12576" w:rsidP="00A12576">
            <w:pPr>
              <w:ind w:left="113" w:right="113"/>
              <w:rPr>
                <w:sz w:val="20"/>
              </w:rPr>
            </w:pPr>
            <w:r w:rsidRPr="00A12576">
              <w:rPr>
                <w:sz w:val="20"/>
              </w:rPr>
              <w:t xml:space="preserve"> место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ED17E20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штраф баллы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5E06FE3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E311E47" w14:textId="77777777" w:rsidR="00A12576" w:rsidRPr="00A12576" w:rsidRDefault="00A12576" w:rsidP="00A12576">
            <w:pPr>
              <w:ind w:left="113" w:right="113"/>
              <w:rPr>
                <w:sz w:val="24"/>
                <w:szCs w:val="24"/>
              </w:rPr>
            </w:pPr>
            <w:r w:rsidRPr="00A12576"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D632FDC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12FC8E4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13A8EA0" w14:textId="77777777" w:rsidR="00A12576" w:rsidRPr="00A12576" w:rsidRDefault="00A12576" w:rsidP="00A12576">
            <w:pPr>
              <w:ind w:left="113" w:right="113"/>
              <w:jc w:val="center"/>
              <w:rPr>
                <w:sz w:val="24"/>
                <w:szCs w:val="24"/>
              </w:rPr>
            </w:pPr>
            <w:r w:rsidRPr="00A12576">
              <w:rPr>
                <w:sz w:val="20"/>
              </w:rPr>
              <w:t>место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E7E41A8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штраф 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A97FFB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D9F91A2" w14:textId="77777777" w:rsidR="00A12576" w:rsidRPr="00A12576" w:rsidRDefault="00A12576" w:rsidP="00A12576">
            <w:pPr>
              <w:ind w:left="113" w:right="113"/>
              <w:rPr>
                <w:sz w:val="24"/>
                <w:szCs w:val="24"/>
              </w:rPr>
            </w:pPr>
            <w:r w:rsidRPr="00A12576"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DA2B856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штраф баллы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68695D5" w14:textId="77777777" w:rsidR="00A12576" w:rsidRPr="00A12576" w:rsidRDefault="00A12576" w:rsidP="00A12576">
            <w:pPr>
              <w:ind w:left="113" w:right="113"/>
              <w:rPr>
                <w:sz w:val="18"/>
                <w:szCs w:val="18"/>
              </w:rPr>
            </w:pPr>
            <w:r w:rsidRPr="00A12576">
              <w:rPr>
                <w:sz w:val="18"/>
                <w:szCs w:val="18"/>
              </w:rPr>
              <w:t>остаток баллов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42ED702" w14:textId="77777777" w:rsidR="00A12576" w:rsidRPr="00A12576" w:rsidRDefault="00A12576" w:rsidP="00A12576">
            <w:pPr>
              <w:ind w:left="113" w:right="113"/>
              <w:rPr>
                <w:sz w:val="24"/>
                <w:szCs w:val="24"/>
              </w:rPr>
            </w:pPr>
            <w:r w:rsidRPr="00A12576">
              <w:rPr>
                <w:sz w:val="20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3FB3E46" w14:textId="77777777" w:rsidR="00A12576" w:rsidRPr="00A12576" w:rsidRDefault="00A12576" w:rsidP="00A12576">
            <w:pPr>
              <w:ind w:left="113" w:right="113"/>
              <w:rPr>
                <w:sz w:val="24"/>
                <w:szCs w:val="24"/>
              </w:rPr>
            </w:pPr>
            <w:r w:rsidRPr="00A12576">
              <w:rPr>
                <w:sz w:val="18"/>
                <w:szCs w:val="18"/>
              </w:rPr>
              <w:t>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890AF09" w14:textId="77777777" w:rsidR="00A12576" w:rsidRPr="00A12576" w:rsidRDefault="00A12576" w:rsidP="00A12576">
            <w:pPr>
              <w:ind w:left="113" w:right="113"/>
              <w:rPr>
                <w:sz w:val="24"/>
                <w:szCs w:val="24"/>
              </w:rPr>
            </w:pPr>
            <w:r w:rsidRPr="00A12576">
              <w:rPr>
                <w:sz w:val="20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E188" w14:textId="77777777" w:rsidR="00A12576" w:rsidRPr="00A12576" w:rsidRDefault="00A12576" w:rsidP="00A1257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0282" w14:textId="77777777" w:rsidR="00A12576" w:rsidRPr="00A12576" w:rsidRDefault="00A12576" w:rsidP="00A12576">
            <w:pPr>
              <w:rPr>
                <w:sz w:val="24"/>
                <w:szCs w:val="24"/>
              </w:rPr>
            </w:pPr>
          </w:p>
        </w:tc>
      </w:tr>
      <w:tr w:rsidR="00A12576" w:rsidRPr="00A12576" w14:paraId="7BC02C20" w14:textId="77777777" w:rsidTr="00A12576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A470" w14:textId="77777777" w:rsidR="00A12576" w:rsidRPr="00A12576" w:rsidRDefault="00A12576" w:rsidP="00A12576">
            <w:pPr>
              <w:rPr>
                <w:sz w:val="24"/>
                <w:szCs w:val="24"/>
              </w:rPr>
            </w:pPr>
            <w:r w:rsidRPr="00A12576">
              <w:rPr>
                <w:sz w:val="24"/>
                <w:szCs w:val="24"/>
              </w:rPr>
              <w:t>Еловская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187B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FE93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F3538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5F09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D73A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A8C1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6E868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8DA9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68DC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C78F2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9828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211DF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B99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D047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0983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B8A3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A1B15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D49D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58A9" w14:textId="77777777" w:rsidR="00A12576" w:rsidRPr="00A12576" w:rsidRDefault="00445C4B" w:rsidP="00A12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</w:tr>
      <w:tr w:rsidR="00A12576" w:rsidRPr="00A12576" w14:paraId="3968E3B4" w14:textId="77777777" w:rsidTr="00A12576">
        <w:trPr>
          <w:trHeight w:val="726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B493" w14:textId="77777777" w:rsidR="00A12576" w:rsidRPr="00A12576" w:rsidRDefault="00A12576" w:rsidP="00A12576">
            <w:pPr>
              <w:rPr>
                <w:sz w:val="24"/>
                <w:szCs w:val="24"/>
              </w:rPr>
            </w:pPr>
            <w:r w:rsidRPr="00A12576">
              <w:rPr>
                <w:sz w:val="24"/>
                <w:szCs w:val="24"/>
              </w:rPr>
              <w:t>Дубровская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2312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B682C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81290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E918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FBD6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80A79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6939B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7E5F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CCEA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1503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CC10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4F97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1C2A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3599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0D37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9E0A2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5ED2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926E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6546" w14:textId="77777777" w:rsidR="00A12576" w:rsidRPr="00A12576" w:rsidRDefault="00445C4B" w:rsidP="00A12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</w:tr>
      <w:tr w:rsidR="00A12576" w:rsidRPr="00A12576" w14:paraId="2EA58FDE" w14:textId="77777777" w:rsidTr="00A12576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44FDA" w14:textId="77777777" w:rsidR="00A12576" w:rsidRPr="00A12576" w:rsidRDefault="00A12576" w:rsidP="00A12576">
            <w:pPr>
              <w:rPr>
                <w:sz w:val="24"/>
                <w:szCs w:val="24"/>
              </w:rPr>
            </w:pPr>
            <w:proofErr w:type="spellStart"/>
            <w:r w:rsidRPr="00A12576">
              <w:rPr>
                <w:sz w:val="24"/>
                <w:szCs w:val="24"/>
              </w:rPr>
              <w:t>Сугановская</w:t>
            </w:r>
            <w:proofErr w:type="spellEnd"/>
            <w:r w:rsidRPr="00A12576"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82168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69FF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D45F6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BE8A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9B9C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8398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227A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98E5E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7834B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913D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A575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3A3F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333F7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D6398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A865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2ED00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0FB0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A1FD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3296" w14:textId="77777777" w:rsidR="00A12576" w:rsidRPr="00A12576" w:rsidRDefault="00445C4B" w:rsidP="00A12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</w:tr>
      <w:tr w:rsidR="00A12576" w:rsidRPr="00A12576" w14:paraId="3639BFE5" w14:textId="77777777" w:rsidTr="00A12576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F65E" w14:textId="77777777" w:rsidR="00A12576" w:rsidRPr="00A12576" w:rsidRDefault="00A12576" w:rsidP="00A12576">
            <w:pPr>
              <w:rPr>
                <w:sz w:val="24"/>
                <w:szCs w:val="24"/>
              </w:rPr>
            </w:pPr>
            <w:r w:rsidRPr="00A12576">
              <w:rPr>
                <w:sz w:val="24"/>
                <w:szCs w:val="24"/>
              </w:rPr>
              <w:t>Крюковская ООШ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8E6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D49A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5D1A4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8552C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85598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958B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DA97F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493A" w14:textId="77777777" w:rsidR="00A12576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F29D" w14:textId="77777777" w:rsidR="00A12576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41E1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5492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1406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6D963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E7A93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4634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E279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34E4" w14:textId="77777777" w:rsidR="00A12576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FAA7" w14:textId="77777777" w:rsidR="00A12576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9AC1" w14:textId="77777777" w:rsidR="00A12576" w:rsidRPr="00A12576" w:rsidRDefault="00445C4B" w:rsidP="00A12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</w:tr>
      <w:tr w:rsidR="002F2D1F" w:rsidRPr="00A12576" w14:paraId="22BFBEAA" w14:textId="77777777" w:rsidTr="00A12576">
        <w:trPr>
          <w:trHeight w:val="741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38F9A" w14:textId="77777777" w:rsidR="002F2D1F" w:rsidRPr="00A12576" w:rsidRDefault="002F2D1F" w:rsidP="00A12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Школа-сад № 3 с. Елово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F7DD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A8DB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D604" w14:textId="77777777" w:rsidR="002F2D1F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225FA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CF72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2A45" w14:textId="77777777" w:rsidR="002F2D1F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7B72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B135" w14:textId="77777777" w:rsidR="002F2D1F" w:rsidRPr="00A12576" w:rsidRDefault="0096021D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3491" w14:textId="77777777" w:rsidR="002F2D1F" w:rsidRPr="00A12576" w:rsidRDefault="0096021D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7153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3E0B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EB03" w14:textId="77777777" w:rsidR="002F2D1F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A2B6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30B0A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6044" w14:textId="77777777" w:rsidR="002F2D1F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DE41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3D61" w14:textId="77777777" w:rsidR="002F2D1F" w:rsidRPr="00A12576" w:rsidRDefault="00445C4B" w:rsidP="00A125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7CF2" w14:textId="77777777" w:rsidR="002F2D1F" w:rsidRPr="00A12576" w:rsidRDefault="00445C4B" w:rsidP="00A12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4070F" w14:textId="77777777" w:rsidR="002F2D1F" w:rsidRPr="00A12576" w:rsidRDefault="00445C4B" w:rsidP="00A1257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</w:tr>
    </w:tbl>
    <w:p w14:paraId="31024F1C" w14:textId="77777777" w:rsidR="00A12576" w:rsidRPr="00A12576" w:rsidRDefault="00A12576" w:rsidP="00A12576">
      <w:pPr>
        <w:rPr>
          <w:sz w:val="36"/>
          <w:szCs w:val="36"/>
        </w:rPr>
      </w:pPr>
    </w:p>
    <w:p w14:paraId="40A1A65C" w14:textId="77777777" w:rsidR="00DA6507" w:rsidRPr="00F0344A" w:rsidRDefault="00A12576" w:rsidP="00F15209">
      <w:pPr>
        <w:rPr>
          <w:b/>
          <w:szCs w:val="28"/>
        </w:rPr>
      </w:pPr>
      <w:r w:rsidRPr="00A12576">
        <w:rPr>
          <w:szCs w:val="28"/>
        </w:rPr>
        <w:t>Главный судья: _____________ (</w:t>
      </w:r>
      <w:proofErr w:type="spellStart"/>
      <w:r w:rsidRPr="00A12576">
        <w:rPr>
          <w:szCs w:val="28"/>
          <w:u w:val="single"/>
        </w:rPr>
        <w:t>Цигвинцев</w:t>
      </w:r>
      <w:proofErr w:type="spellEnd"/>
      <w:r w:rsidRPr="00A12576">
        <w:rPr>
          <w:szCs w:val="28"/>
          <w:u w:val="single"/>
        </w:rPr>
        <w:t xml:space="preserve"> А.М.</w:t>
      </w:r>
      <w:r w:rsidRPr="00A12576">
        <w:rPr>
          <w:szCs w:val="28"/>
        </w:rPr>
        <w:t>)</w:t>
      </w:r>
    </w:p>
    <w:sectPr w:rsidR="00DA6507" w:rsidRPr="00F0344A" w:rsidSect="00F15209">
      <w:pgSz w:w="16838" w:h="11906" w:orient="landscape" w:code="9"/>
      <w:pgMar w:top="1701" w:right="1134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71A98" w14:textId="77777777" w:rsidR="00504E0A" w:rsidRDefault="00504E0A">
      <w:r>
        <w:separator/>
      </w:r>
    </w:p>
  </w:endnote>
  <w:endnote w:type="continuationSeparator" w:id="0">
    <w:p w14:paraId="088A726F" w14:textId="77777777" w:rsidR="00504E0A" w:rsidRDefault="0050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4397B" w14:textId="77777777" w:rsidR="00097994" w:rsidRDefault="00097994">
    <w:pPr>
      <w:pStyle w:val="a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E7455" w14:textId="77777777" w:rsidR="00504E0A" w:rsidRDefault="00504E0A">
      <w:r>
        <w:separator/>
      </w:r>
    </w:p>
  </w:footnote>
  <w:footnote w:type="continuationSeparator" w:id="0">
    <w:p w14:paraId="3D3677F4" w14:textId="77777777" w:rsidR="00504E0A" w:rsidRDefault="0050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E7"/>
    <w:rsid w:val="00032953"/>
    <w:rsid w:val="00064595"/>
    <w:rsid w:val="00066153"/>
    <w:rsid w:val="00097994"/>
    <w:rsid w:val="000B7A74"/>
    <w:rsid w:val="000C2D90"/>
    <w:rsid w:val="000D6797"/>
    <w:rsid w:val="000E6DFC"/>
    <w:rsid w:val="00143108"/>
    <w:rsid w:val="001564B0"/>
    <w:rsid w:val="00164DE5"/>
    <w:rsid w:val="0019078A"/>
    <w:rsid w:val="001A3FAB"/>
    <w:rsid w:val="001B2E61"/>
    <w:rsid w:val="001D68D2"/>
    <w:rsid w:val="00203472"/>
    <w:rsid w:val="00237B8C"/>
    <w:rsid w:val="002602FE"/>
    <w:rsid w:val="002802BE"/>
    <w:rsid w:val="002F2D1F"/>
    <w:rsid w:val="00311DAC"/>
    <w:rsid w:val="0036013B"/>
    <w:rsid w:val="00362C29"/>
    <w:rsid w:val="003A76BD"/>
    <w:rsid w:val="003B47C2"/>
    <w:rsid w:val="003D69B9"/>
    <w:rsid w:val="003E1311"/>
    <w:rsid w:val="00445C4B"/>
    <w:rsid w:val="0047083E"/>
    <w:rsid w:val="00482A25"/>
    <w:rsid w:val="004F6BB4"/>
    <w:rsid w:val="004F6C79"/>
    <w:rsid w:val="00500093"/>
    <w:rsid w:val="00504E0A"/>
    <w:rsid w:val="005141F9"/>
    <w:rsid w:val="00517603"/>
    <w:rsid w:val="005319F2"/>
    <w:rsid w:val="00553A67"/>
    <w:rsid w:val="0057049B"/>
    <w:rsid w:val="005827FC"/>
    <w:rsid w:val="005840C7"/>
    <w:rsid w:val="005955BE"/>
    <w:rsid w:val="005B5328"/>
    <w:rsid w:val="005E538B"/>
    <w:rsid w:val="00613019"/>
    <w:rsid w:val="00697EA5"/>
    <w:rsid w:val="006A3931"/>
    <w:rsid w:val="006C2396"/>
    <w:rsid w:val="006F2B94"/>
    <w:rsid w:val="00715A69"/>
    <w:rsid w:val="00763BBC"/>
    <w:rsid w:val="00773A76"/>
    <w:rsid w:val="007A6D76"/>
    <w:rsid w:val="007F3545"/>
    <w:rsid w:val="00823D82"/>
    <w:rsid w:val="00850EC5"/>
    <w:rsid w:val="00856DBE"/>
    <w:rsid w:val="00861134"/>
    <w:rsid w:val="008741B6"/>
    <w:rsid w:val="00887DA8"/>
    <w:rsid w:val="008936EC"/>
    <w:rsid w:val="008C020C"/>
    <w:rsid w:val="008E4A1F"/>
    <w:rsid w:val="00912BED"/>
    <w:rsid w:val="009364A3"/>
    <w:rsid w:val="00945868"/>
    <w:rsid w:val="0096021D"/>
    <w:rsid w:val="00984BE8"/>
    <w:rsid w:val="009B397B"/>
    <w:rsid w:val="009C011A"/>
    <w:rsid w:val="009D4C5B"/>
    <w:rsid w:val="00A01A25"/>
    <w:rsid w:val="00A075CD"/>
    <w:rsid w:val="00A12576"/>
    <w:rsid w:val="00A16F73"/>
    <w:rsid w:val="00A421F2"/>
    <w:rsid w:val="00A442D4"/>
    <w:rsid w:val="00A45E79"/>
    <w:rsid w:val="00A701BA"/>
    <w:rsid w:val="00AD55E1"/>
    <w:rsid w:val="00AE0B25"/>
    <w:rsid w:val="00B01DB0"/>
    <w:rsid w:val="00B0465D"/>
    <w:rsid w:val="00B33BB1"/>
    <w:rsid w:val="00B921B5"/>
    <w:rsid w:val="00BE266E"/>
    <w:rsid w:val="00C17F88"/>
    <w:rsid w:val="00CD6CE7"/>
    <w:rsid w:val="00CE0C12"/>
    <w:rsid w:val="00CE6AA8"/>
    <w:rsid w:val="00CF533B"/>
    <w:rsid w:val="00D02908"/>
    <w:rsid w:val="00D13CA9"/>
    <w:rsid w:val="00D22A62"/>
    <w:rsid w:val="00D24EC4"/>
    <w:rsid w:val="00D371D1"/>
    <w:rsid w:val="00DA6507"/>
    <w:rsid w:val="00DF3619"/>
    <w:rsid w:val="00E1650C"/>
    <w:rsid w:val="00E572E1"/>
    <w:rsid w:val="00E8113A"/>
    <w:rsid w:val="00EA20D1"/>
    <w:rsid w:val="00EA2A72"/>
    <w:rsid w:val="00ED2778"/>
    <w:rsid w:val="00F00BA9"/>
    <w:rsid w:val="00F0344A"/>
    <w:rsid w:val="00F117F5"/>
    <w:rsid w:val="00F15209"/>
    <w:rsid w:val="00F22F1F"/>
    <w:rsid w:val="00F31ED4"/>
    <w:rsid w:val="00F36344"/>
    <w:rsid w:val="00F43716"/>
    <w:rsid w:val="00F60794"/>
    <w:rsid w:val="00F6686C"/>
    <w:rsid w:val="00F71435"/>
    <w:rsid w:val="00FC7296"/>
    <w:rsid w:val="00FE343F"/>
    <w:rsid w:val="00FF1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C9A67"/>
  <w15:docId w15:val="{4F510BA9-CC52-49EA-93AD-68FFE611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0B2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styleId="ac">
    <w:name w:val="Strong"/>
    <w:basedOn w:val="a0"/>
    <w:qFormat/>
    <w:rsid w:val="00856DBE"/>
    <w:rPr>
      <w:b/>
      <w:bCs/>
    </w:rPr>
  </w:style>
  <w:style w:type="table" w:styleId="ad">
    <w:name w:val="Table Grid"/>
    <w:basedOn w:val="a1"/>
    <w:rsid w:val="00856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\Desktop\&#1041;&#1083;&#1072;&#1085;&#1082;&#1080;\&#1056;&#1040;&#1057;&#1055;&#1054;&#1056;\&#1048;&#1085;&#1089;&#1090;&#1088;&#1091;&#1082;&#1094;&#1080;&#1103;%20&#1087;&#1086;%20&#1089;&#1086;&#1079;&#1076;&#1072;&#1085;&#1080;&#1102;%20&#1096;&#1072;&#1073;&#1083;&#1086;&#1085;&#1072;\&#1041;&#1083;&#1072;&#1085;&#1082;%20&#1088;&#1072;&#1089;&#1087;&#1086;&#1088;&#1103;&#1078;&#1077;&#1085;&#1080;&#1103;%20(&#1087;&#1086;&#1089;&#1090;&#1072;&#1085;&#1086;&#1074;&#1083;&#1077;&#1085;&#1080;&#1103;)\&#1041;&#1083;&#1072;&#1085;&#1082;%20&#1088;&#1072;&#1089;&#1087;&#1086;&#1088;&#1103;&#1078;&#1077;&#1085;&#1080;&#1103;%20(&#1087;&#1086;&#1089;&#1090;&#1072;&#1085;&#1086;&#1074;&#1083;&#1077;&#1085;&#1080;&#1103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(постановления)</Template>
  <TotalTime>1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2</cp:revision>
  <cp:lastPrinted>2024-09-25T11:58:00Z</cp:lastPrinted>
  <dcterms:created xsi:type="dcterms:W3CDTF">2024-09-25T11:59:00Z</dcterms:created>
  <dcterms:modified xsi:type="dcterms:W3CDTF">2024-09-25T11:59:00Z</dcterms:modified>
</cp:coreProperties>
</file>